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7C6C9"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before="60" w:beforeAutospacing="0" w:after="255" w:afterAutospacing="0" w:line="540" w:lineRule="atLeast"/>
        <w:ind w:left="0" w:right="240" w:firstLine="420" w:firstLineChars="0"/>
        <w:jc w:val="center"/>
        <w:rPr>
          <w:rFonts w:hint="default" w:ascii="Arial" w:hAnsi="Arial" w:eastAsia="Arial" w:cs="Arial"/>
          <w:i w:val="0"/>
          <w:iCs w:val="0"/>
          <w:caps w:val="0"/>
          <w:color w:val="16171A"/>
          <w:spacing w:val="0"/>
          <w:sz w:val="42"/>
          <w:szCs w:val="42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6171A"/>
          <w:spacing w:val="0"/>
          <w:kern w:val="0"/>
          <w:sz w:val="42"/>
          <w:szCs w:val="42"/>
          <w:shd w:val="clear" w:fill="FFFFFF"/>
          <w:lang w:val="en-US" w:eastAsia="zh-CN" w:bidi="ar"/>
        </w:rPr>
        <w:t>KUSURA BAKMA</w:t>
      </w:r>
      <w:r>
        <w:rPr>
          <w:rFonts w:hint="default" w:ascii="Arial" w:hAnsi="Arial" w:eastAsia="Arial" w:cs="Arial"/>
          <w:i w:val="0"/>
          <w:iCs w:val="0"/>
          <w:caps w:val="0"/>
          <w:color w:val="16171A"/>
          <w:spacing w:val="0"/>
          <w:kern w:val="0"/>
          <w:sz w:val="42"/>
          <w:szCs w:val="42"/>
          <w:shd w:val="clear" w:fill="FFFFFF"/>
          <w:lang w:val="en-US" w:eastAsia="zh-CN" w:bidi="ar"/>
        </w:rPr>
        <w:tab/>
      </w: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32"/>
          <w:szCs w:val="32"/>
          <w:shd w:val="clear" w:fill="FCFAF8"/>
        </w:rPr>
        <w:t xml:space="preserve"> «ببخشید»</w:t>
      </w:r>
    </w:p>
    <w:p w14:paraId="4BC29317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3C9FDAF9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 xml:space="preserve"> Chorus *(×4)*</w:t>
      </w:r>
      <w:bookmarkStart w:id="0" w:name="_GoBack"/>
      <w:bookmarkEnd w:id="0"/>
    </w:p>
    <w:p w14:paraId="6D09E4BA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1FDEF030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*Senden geçemiyorum ben hâlâ* — I still can't get over you</w:t>
      </w:r>
    </w:p>
    <w:p w14:paraId="27E5E336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**هنوز از تو دل نبریده‌ام**</w:t>
      </w:r>
    </w:p>
    <w:p w14:paraId="03581AD4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1F8DD41B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*Kusura bakma, özledim ama söyleyemiyorum* — I'm sorry, I missed you but I can't say it</w:t>
      </w:r>
    </w:p>
    <w:p w14:paraId="5EC5A2BE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**ببخشید، دلم برایت تنگ شده، اما نمی‌توانم بگویم**</w:t>
      </w:r>
    </w:p>
    <w:p w14:paraId="5E2E5EB8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59523AF4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*Her detayın aklımda, unutmam asla* — I remember every detail, I will never forget</w:t>
      </w:r>
    </w:p>
    <w:p w14:paraId="4CC14CD5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**تک‌تک جزئیاتِ تو در ذهنم است؛ هرگز فراموش نمی‌کنم**</w:t>
      </w:r>
    </w:p>
    <w:p w14:paraId="1AE1DF18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6F5705EF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*Çok içtim, önümü göremiyorum* — I drank too much, I can't see what's ahead</w:t>
      </w:r>
    </w:p>
    <w:p w14:paraId="2AA2D97D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**زیاد نوشیدم؛ جلویم را نمی‌بینم**</w:t>
      </w:r>
    </w:p>
    <w:p w14:paraId="6B15EDF0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78280017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## Verse</w:t>
      </w:r>
    </w:p>
    <w:p w14:paraId="1F89FA9D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5BBF4DDF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*Bizde aynı her şey öyle bıraktığın gibi* — Everything is the same as you left it</w:t>
      </w:r>
    </w:p>
    <w:p w14:paraId="0AF93113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**همه</w:t>
      </w:r>
      <w:r>
        <w:rPr>
          <w:rFonts w:hint="default"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  <w:lang w:val="en-US"/>
        </w:rPr>
        <w:t xml:space="preserve"> </w:t>
      </w: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‌چیز پیشِ ما همان است که تو رهایش کردی**</w:t>
      </w:r>
    </w:p>
    <w:p w14:paraId="6C232772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541F7731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*Evet, hâlâ düzeltmedim uyku düzenimi* — Yes, I still haven't fixed my sleep pattern</w:t>
      </w:r>
    </w:p>
    <w:p w14:paraId="1224CEC2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**بله، هنوز نظمِ خوابم را برقرار نکرده‌ام**</w:t>
      </w:r>
    </w:p>
    <w:p w14:paraId="63916ADE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43F25F29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*Ne arayan var ne soran var senden sonra beni* — No one looks for me or asks after me since you</w:t>
      </w:r>
    </w:p>
    <w:p w14:paraId="44D45D82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**بعد از تو، نه کسی دنبالم می‌آید، نه کسی سراغم را می‌گیرد**</w:t>
      </w:r>
    </w:p>
    <w:p w14:paraId="458C8477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4E88028F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*Galiba bilememişim senin kıymetini* — I guess I never knew your worth</w:t>
      </w:r>
    </w:p>
    <w:p w14:paraId="26F0CE67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**گویا قدرِ تو را ندانسته‌ام**</w:t>
      </w:r>
    </w:p>
    <w:p w14:paraId="105B5AA0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343418F9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*Ama Allah var seni çok özledim* — But God is my witness, I miss you so much</w:t>
      </w:r>
    </w:p>
    <w:p w14:paraId="29028F15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**اما به خدا قسم، خیلی دلم برایت تنگ شده**</w:t>
      </w:r>
    </w:p>
    <w:p w14:paraId="461D00B3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37D2DD00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*Daha dur, anlatma, doluyo' gözlerim* — Wait, stop, don't go on — my eyes are filling</w:t>
      </w:r>
    </w:p>
    <w:p w14:paraId="051EF204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**صبر کن، ادامه نده؛ چشم‌هایم دارد پر می‌شود**</w:t>
      </w:r>
    </w:p>
    <w:p w14:paraId="3EBD003E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47C4C6D1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*Yalanım yok, yalanım yok* — I've got no lies, no lies</w:t>
      </w:r>
    </w:p>
    <w:p w14:paraId="3C53AEF6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**دروغی در کار نیست، دروغی در کار نیست**</w:t>
      </w:r>
    </w:p>
    <w:p w14:paraId="3DC0EE21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1DA1B5C8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*Sensiz beni ben de sevmedim* — Without you, I didn't love me either</w:t>
      </w:r>
    </w:p>
    <w:p w14:paraId="13C53A5B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**بدونِ تو، من هم خودم را دوست نداشتم**</w:t>
      </w:r>
    </w:p>
    <w:p w14:paraId="1C658F09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5FF2A59E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## Colloquial version of the chorus</w:t>
      </w:r>
    </w:p>
    <w:p w14:paraId="03D002E7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371046DE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Since the original is street-level Turkish (*doluyo'*, dropped consonants), here's how it would sound in spoken Farsi:</w:t>
      </w:r>
    </w:p>
    <w:p w14:paraId="00EAF624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00A5D604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&gt; هنوز از تو گذشته نیستم</w:t>
      </w:r>
    </w:p>
    <w:p w14:paraId="25C0E66D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&gt; ببخشید، دلم برات تنگ شده ولی نمی‌تونم بگم</w:t>
      </w:r>
    </w:p>
    <w:p w14:paraId="540A4BBE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&gt; تک‌تک جزئیاتت یادمه؛ هیچ‌وقت یادم نمی‌ره</w:t>
      </w:r>
    </w:p>
    <w:p w14:paraId="3E7C0313">
      <w:pPr>
        <w:jc w:val="right"/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  <w:t>&gt; زیاد خوردم، جلومو نمی‌بینم</w:t>
      </w:r>
    </w:p>
    <w:p w14:paraId="145D4341">
      <w:pPr>
        <w:rPr>
          <w:rFonts w:ascii="Segoe UI Emoji" w:hAnsi="Segoe UI Emoji" w:eastAsia="Segoe UI Emoji" w:cs="Segoe UI Emoji"/>
          <w:i w:val="0"/>
          <w:iCs w:val="0"/>
          <w:caps w:val="0"/>
          <w:color w:val="2E2B29"/>
          <w:spacing w:val="0"/>
          <w:sz w:val="27"/>
          <w:szCs w:val="27"/>
          <w:shd w:val="clear" w:fill="FCFAF8"/>
        </w:rPr>
      </w:pPr>
    </w:p>
    <w:p w14:paraId="4D3B17B1">
      <w:pPr>
        <w:ind w:firstLine="420" w:firstLineChars="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91BAB">
    <w:pPr>
      <w:pStyle w:val="5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-1155065</wp:posOffset>
          </wp:positionH>
          <wp:positionV relativeFrom="paragraph">
            <wp:posOffset>-589915</wp:posOffset>
          </wp:positionV>
          <wp:extent cx="7571740" cy="10728325"/>
          <wp:effectExtent l="0" t="0" r="10160" b="15875"/>
          <wp:wrapNone/>
          <wp:docPr id="2" name="图片 2" descr="默认标题_印刷海报_2018.01.04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默认标题_印刷海报_2018.01.04(3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740" cy="1072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D0451"/>
    <w:rsid w:val="0129198C"/>
    <w:rsid w:val="37120FE3"/>
    <w:rsid w:val="40245A3B"/>
    <w:rsid w:val="536D0451"/>
    <w:rsid w:val="5A946F80"/>
    <w:rsid w:val="7734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eed\AppData\Roaming\kingsoft\office6\templates\download\pc_513647\Letters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Letters.docx</Template>
  <Pages>3</Pages>
  <Words>329</Words>
  <Characters>1454</Characters>
  <Lines>0</Lines>
  <Paragraphs>0</Paragraphs>
  <TotalTime>0</TotalTime>
  <ScaleCrop>false</ScaleCrop>
  <LinksUpToDate>false</LinksUpToDate>
  <CharactersWithSpaces>1751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2026-09-17T01:29:00Z</dcterms:created>
  <dc:creator>Saeed Ranjbar</dc:creator>
  <cp:lastModifiedBy>Saeed Ranjbar</cp:lastModifiedBy>
  <dcterms:modified xsi:type="dcterms:W3CDTF">2026-09-17T09:14:14Z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2075D08B1CD84FD3BA06FCDE93D5B2CD_11</vt:lpwstr>
  </property>
  <property fmtid="{D5CDD505-2E9C-101B-9397-08002B2CF9AE}" pid="4" name="KSOTemplateDocerSaveRecord">
    <vt:lpwstr>eyJoZGlkIjoiODM5MjhlY2RhNGI3OWIxNzc0NTA1NDhiZmZhODFkYTAiLCJ1c2VySWQiOiI4ODEzOTEyNTM5MzY3In0=</vt:lpwstr>
  </property>
</Properties>
</file>