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BFCF9"/>
  <w:body>
    <w:p w14:paraId="2337CB95">
      <w:pPr>
        <w:rPr>
          <w:rFonts w:hint="eastAsia" w:ascii="Microsoft YaHei" w:hAnsi="Microsoft YaHei" w:eastAsia="Microsoft YaHei" w:cs="Microsoft YaHei"/>
          <w:color w:val="262626" w:themeColor="text1" w:themeTint="D9"/>
          <w:sz w:val="36"/>
          <w:szCs w:val="44"/>
          <w:lang w:val="en-US" w:eastAsia="zh-CN"/>
          <w14:textFill>
            <w14:solidFill>
              <w14:schemeClr w14:val="tx1">
                <w14:lumMod w14:val="85000"/>
                <w14:lumOff w14:val="15000"/>
              </w14:schemeClr>
            </w14:solidFill>
          </w14:textFill>
        </w:rPr>
      </w:pPr>
    </w:p>
    <w:p w14:paraId="2C667A1E">
      <w:pPr>
        <w:jc w:val="center"/>
        <w:rPr>
          <w:b/>
          <w:bCs/>
          <w:sz w:val="40"/>
          <w:szCs w:val="48"/>
        </w:rPr>
      </w:pPr>
      <w:r>
        <w:rPr>
          <w:b/>
          <w:bCs/>
          <w:sz w:val="40"/>
          <w:szCs w:val="48"/>
        </w:rPr>
        <w:t>Five men with everything</w:t>
      </w:r>
    </w:p>
    <w:p w14:paraId="237104C3">
      <w:pPr>
        <w:jc w:val="center"/>
        <w:rPr>
          <w:rFonts w:hint="eastAsia"/>
          <w:b/>
          <w:bCs/>
          <w:sz w:val="40"/>
          <w:szCs w:val="48"/>
          <w:lang w:val="en-US" w:eastAsia="zh-CN"/>
        </w:rPr>
      </w:pPr>
      <w:r>
        <w:t>source · Sep 11, 2026</w:t>
      </w:r>
    </w:p>
    <w:p w14:paraId="7314981A">
      <w:pPr>
        <w:pStyle w:val="6"/>
        <w:keepNext w:val="0"/>
        <w:keepLines w:val="0"/>
        <w:widowControl/>
        <w:suppressLineNumbers w:val="0"/>
        <w:jc w:val="right"/>
      </w:pPr>
      <w:r>
        <w:t>تراژدی مردان قدرتمند: سقوط از اوج به قعر نبرد با خویشتن این متن به بررسی پنج شخصیت برجسته مرد در ادبیات کلاسیک می‌پردازد که در ابتدا از مواهب فراوانی برخوردار بودند اما در نهایت با چالش‌های درونی خود روبرو شدند. نویسنده با تحلیل افرادی نظیر هملت و گتسبی، نشان می‌دهد که چگونه هوش سرشار یا رویاهای دست‌نیافتنی منجر به فروپاشی و تراژدی آن‌ها شده است. در این میان، ادموند دانتس به عنوان یک استثنا معرفی می‌شود که با شناخت به‌موقع از مسیر انتقام بازگشت و خود را نجات داد. پیام اصلی این اثر بر تفاوت میان نابودی خودخواسته و رستگاری از طریق تغییر مسیر زندگی تاکید دارد. در نهایت، این منبع تمایز آشکار میان یک سرنوشت تراژیک و یک داستان الهام‌بخش را به تصویر می‌کشد.</w:t>
      </w:r>
    </w:p>
    <w:p w14:paraId="531B236F">
      <w:pPr>
        <w:pStyle w:val="6"/>
        <w:keepNext w:val="0"/>
        <w:keepLines w:val="0"/>
        <w:widowControl/>
        <w:suppressLineNumbers w:val="0"/>
        <w:jc w:val="right"/>
      </w:pPr>
      <w:r>
        <w:t xml:space="preserve"> چگونه ویژگی‌های برجسته این مردان باعث فروپاشی و نابودی آن‌ها شد؟</w:t>
      </w:r>
    </w:p>
    <w:p w14:paraId="769DE8CB">
      <w:pPr>
        <w:pStyle w:val="6"/>
        <w:keepNext w:val="0"/>
        <w:keepLines w:val="0"/>
        <w:widowControl/>
        <w:suppressLineNumbers w:val="0"/>
        <w:jc w:val="right"/>
      </w:pPr>
      <w:r>
        <w:t>Thoughts این مردان نه به دلیل ضعف، بلکه به این دلیل خود را نابود کردند که نتوانستند بر خویشتن خود غلبه کنند؛ ویژگی‌های برجسته هر یک از آن‌ها به شکل زیر باعث فروپاشی‌شان شد : هملت (هوش فوق‌العاده و تفکر فلسفی): هوش سرشار و درک کامل او از تمامی پیامدها باعث شد که بیش از حد فکر کند و دچار فلج در عمل شود؛ در نهایت، نابودی او دقیقاً توسط هوش خودش رقم خورد . جیک گتسبی (جاه‌طلبی و عشق بی‌حد): استعداد و تلاش او باعث شد امپراتوری عظیمی از هیچ بسازد، اما ایده و تصویر ذهنی غیرواقعی او از یک زن باعث شد تمام عمرش را در تعقیب آن رویا (نور سبز) سپری کند و در همان راه جان بازد . هیث‌کلیف (قدرت اراده و تبدیل رنج به ثروت): او تحقیر و رهاشدگی را به ثروت و انتقام تبدیل کرد و به قدرت رسید، اما خشم و انتقام‌جویی باعث شد حتی پس از به دست آوردن همه چیز احساس پوچی کند، زیرا تنها خواسته واقعی‌اش قبلاً از دست رفته بود . راسکولنیکوف (قدرت نظریه‌پردازی): او این نظریه را داشت که افراد فوق‌العاده مافوق قوانین عادی هستند؛ آزمودن این ایده و کشف این حقیقت که خودش هم فردی معمولی است، به ۵۰۰ صفحه فروپاشی و نابودی روحی او منجر شد . ادموند دانتس (استثنای داستان - نجات‌یافته): او تنها کسی بود که متوقف شد و درک کرد که تبدیل شدن به دشمنانش تمام ارزش‌هایش را از او گرفته است؛ بنابراین پیش از آنکه انتقام او را نابود کند، دست از نبرد برداشت . در واقع مرز میان یک تراژدی (چهار مردی که خود را نابود کردند) و یک داستان نجات (دانتس)، در توانایی متوقف کردن نبرد با خویشتن نهفته است .  پنج شخصیت ادبی بسازیم؟</w:t>
      </w:r>
    </w:p>
    <w:p w14:paraId="2C8A4FC9">
      <w:pPr>
        <w:pStyle w:val="6"/>
        <w:keepNext w:val="0"/>
        <w:keepLines w:val="0"/>
        <w:widowControl/>
        <w:suppressLineNumbers w:val="0"/>
      </w:pPr>
      <w:r>
        <w:t xml:space="preserve">Thoughts Here is the complete script from Five men with everything.mp4: These are the top five most tragic male characters in literature . These five men had everything: talent, power, love, intelligence, ambition . Every single one destroyed himself—not because he was weak, but because the one thing he could not conquer was himself . </w:t>
      </w:r>
    </w:p>
    <w:p w14:paraId="01CBD800">
      <w:pPr>
        <w:pStyle w:val="6"/>
        <w:keepNext w:val="0"/>
        <w:keepLines w:val="0"/>
        <w:widowControl/>
        <w:suppressLineNumbers w:val="0"/>
      </w:pPr>
      <w:r>
        <w:rPr>
          <w:b/>
          <w:bCs/>
          <w:color w:val="0000FF"/>
          <w:sz w:val="28"/>
          <w:szCs w:val="28"/>
        </w:rPr>
        <w:t>Number 5 — Hamlet (Prince of Denmark)</w:t>
      </w:r>
      <w:r>
        <w:rPr>
          <w:color w:val="0000FF"/>
        </w:rPr>
        <w:t>:</w:t>
      </w:r>
      <w:r>
        <w:t xml:space="preserve"> He was brilliant, philosophical, and the most gifted man in every room he entered . Yet he could not act—not from cowardice, but from too much thinking and understanding every consequence so completely that he paralyzed himself until the consequences arrived . The most intelligent man in Shakespeare was destroyed by his own intelligence . </w:t>
      </w:r>
    </w:p>
    <w:p w14:paraId="0C83CA05">
      <w:pPr>
        <w:pStyle w:val="6"/>
        <w:keepNext w:val="0"/>
        <w:keepLines w:val="0"/>
        <w:widowControl/>
        <w:suppressLineNumbers w:val="0"/>
      </w:pPr>
      <w:r>
        <w:rPr>
          <w:b/>
          <w:bCs/>
          <w:color w:val="0000FF"/>
          <w:sz w:val="28"/>
          <w:szCs w:val="28"/>
        </w:rPr>
        <w:t>Number 4 — Jake Gatsby (The Great Gatsby)</w:t>
      </w:r>
      <w:r>
        <w:t xml:space="preserve">: He built an empire from nothing for one woman who was never quite as real as his idea of her . He reached for the green light his entire life, and died reaching . </w:t>
      </w:r>
    </w:p>
    <w:p w14:paraId="53151D8D">
      <w:pPr>
        <w:pStyle w:val="6"/>
        <w:keepNext w:val="0"/>
        <w:keepLines w:val="0"/>
        <w:widowControl/>
        <w:suppressLineNumbers w:val="0"/>
      </w:pPr>
      <w:r>
        <w:rPr>
          <w:b/>
          <w:bCs/>
          <w:color w:val="0000FF"/>
          <w:sz w:val="28"/>
          <w:szCs w:val="28"/>
        </w:rPr>
        <w:t>Number 3 — Heathcliff (Wuthering Heights):</w:t>
      </w:r>
      <w:r>
        <w:t xml:space="preserve"> He turned abandonment and humiliation into a fortune and a vendetta . He became everything that had once looked down on him and found that having everything still felt like having nothing, because the only thing he wanted was already gone . </w:t>
      </w:r>
    </w:p>
    <w:p w14:paraId="54E60E4A">
      <w:pPr>
        <w:pStyle w:val="6"/>
        <w:keepNext w:val="0"/>
        <w:keepLines w:val="0"/>
        <w:widowControl/>
        <w:suppressLineNumbers w:val="0"/>
      </w:pPr>
      <w:r>
        <w:rPr>
          <w:b/>
          <w:bCs/>
          <w:color w:val="0000FF"/>
          <w:sz w:val="28"/>
          <w:szCs w:val="28"/>
        </w:rPr>
        <w:t xml:space="preserve">Number 2 — Raskolnikov (Crime and Punishment): </w:t>
      </w:r>
      <w:r>
        <w:t xml:space="preserve">He had a theory that extraordinary people are above ordinary law . He tested the theory, but the theory was wrong . He spent 500 pages being destroyed by the discovery that he was ordinary after all . </w:t>
      </w:r>
    </w:p>
    <w:p w14:paraId="126F43FA">
      <w:pPr>
        <w:pStyle w:val="6"/>
        <w:keepNext w:val="0"/>
        <w:keepLines w:val="0"/>
        <w:widowControl/>
        <w:suppressLineNumbers w:val="0"/>
      </w:pPr>
      <w:bookmarkStart w:id="0" w:name="_GoBack"/>
      <w:r>
        <w:rPr>
          <w:b/>
          <w:bCs/>
          <w:color w:val="0000FF"/>
        </w:rPr>
        <w:t>Number 1 — Edmond Dantès (The Count of Monte Cristo)</w:t>
      </w:r>
      <w:bookmarkEnd w:id="0"/>
      <w:r>
        <w:t xml:space="preserve">: Wait, Dantès is not a tragedy—he is the exception . He is the only man on this list who stopped, who realized that becoming his enemies had cost him everything he valued, and who put down the sword before the sword finished him . Four men destroyed themselves; one man saved himself . That is the difference between a tragedy and a story . Save this, share it, and follow Literary Rose for more . </w:t>
      </w:r>
    </w:p>
    <w:p w14:paraId="09B729A3">
      <w:pPr>
        <w:pStyle w:val="6"/>
        <w:keepNext w:val="0"/>
        <w:keepLines w:val="0"/>
        <w:widowControl/>
        <w:suppressLineNumbers w:val="0"/>
        <w:jc w:val="right"/>
        <w:rPr>
          <w:rFonts w:hint="eastAsia"/>
          <w:lang w:val="en-US" w:eastAsia="zh-CN"/>
        </w:rPr>
      </w:pPr>
      <w:r>
        <w:t xml:space="preserve"> این ترجمه کامل متن ویدیو به زبان فارسی است: این‌ها ۵ مورد از تراژدیک‌ترین شخصیت‌های مرد در ادبیات هستند . این پنج مرد همه‌چیز داشتند: استعداد، قدرت، عشق، هوش و جاه‌طلبی . تک‌تک آن‌ها خود را نابود کردند—نه به این دلیل که ضعیف بودند، بلکه به این دلیل که تنها چیزی که نتوانستند بر آن غلبه کنند، خویشتن خودشان بود . شماره ۵ — هملت (شاهزاده دانمارک): او نابغه، اهل فلسفه و بااستعدادترین فرد در هر جمعی بود که وارد می‌شد . با این حال نمی‌توانست دست به عمل بزند؛ نه از روی ترس، بلکه از شدت تفکر زیاد و درک کامل تمامی عواقب، تا جایی که خودش را فلج کرد تا زمانی که آن عواقب فرارسیدند . باهوش‌ترین مرد شکسپیر، توسط هوش خودش نابود شد . شماره ۴ — جیک گتسبی (گتسبی بزرگ): او امپراتوری عظیمی را از هیچ و برای یک زن ساخت؛ زنی که هرگز به اندازه تصویر ذهنی گتسبی واقعی نبود . او تمام زندگی‌اش دستش را به سمت آن نور سبز دراز کرد و در حالی که هنوز در تلاش برای رسیدن به آن بود، درگذشت . شماره ۳ — هیث‌کلیف (بلندی‌های بادگیر): او رهاشدگی و تحقیر را به ثروت و کینه‌توزی تبدیل کرد . او به همان چیزی تبدیل شد که زمانی به او به چشم حقارت می‌نگریست و دریافت که داشتن همه‌چیز همچنان حس داشتن هیچ‌چیز را دارد، زیرا تنها چیزی که می‌خواست قبلاً از دست رفته بود . شماره ۲ — راسکولنیکوف (جنایت و مکافات): او نظریه‌ای داشت مبنی بر اینکه افراد فوق‌العاده مافوق قوانین عادی هستند . او این نظریه را آزمود، اما نظریه اشتباه بود . او ۵۰۰ صفحه را صرف نابود شدن با این کشف کرد که در نهایت فردی معمولی است . شماره ۱ — ادموند دانتس (کنت مونت کریستو): صبر کنید، دانتس یک تراژدی نیست؛ او یک استثنا است . او تنها مردی در این فهرست است که متوقف شد، درک کرد که تبدیل شدن به دشمنانش تمام چیزهای باارزش را از او گرفته است، و شمشیر را زمین گذاشت پیش از آنکه شمشیر کارش را تمام کند . چهار مرد خود را نابود کردند؛ یک مرد خود را نجات داد . این همان تفاوت بین یک تراژدی و یک داستان است . این را ذخیره کنید، به اشتراک بگذارید و برای مطالب .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EC00A">
    <w:pPr>
      <w:pStyle w:val="4"/>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-217805</wp:posOffset>
          </wp:positionH>
          <wp:positionV relativeFrom="paragraph">
            <wp:posOffset>-2282190</wp:posOffset>
          </wp:positionV>
          <wp:extent cx="3602355" cy="5405120"/>
          <wp:effectExtent l="0" t="0" r="0" b="0"/>
          <wp:wrapNone/>
          <wp:docPr id="1" name="图片 1" descr="C:\Users\影\Desktop\手绘叶子.png手绘叶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影\Desktop\手绘叶子.png手绘叶子"/>
                  <pic:cNvPicPr>
                    <a:picLocks noChangeAspect="1"/>
                  </pic:cNvPicPr>
                </pic:nvPicPr>
                <pic:blipFill>
                  <a:blip r:embed="rId1"/>
                  <a:srcRect/>
                  <a:stretch>
                    <a:fillRect/>
                  </a:stretch>
                </pic:blipFill>
                <pic:spPr>
                  <a:xfrm rot="3900000">
                    <a:off x="0" y="0"/>
                    <a:ext cx="3602355" cy="5405120"/>
                  </a:xfrm>
                  <a:prstGeom prst="rect">
                    <a:avLst/>
                  </a:prstGeom>
                </pic:spPr>
              </pic:pic>
            </a:graphicData>
          </a:graphic>
        </wp:anchor>
      </w:drawing>
    </w:r>
    <w:r>
      <w:rPr>
        <w:rFonts w:hint="eastAsia" w:eastAsiaTheme="minorEastAsia"/>
        <w:lang w:eastAsia="zh-CN"/>
      </w:rPr>
      <w:drawing>
        <wp:anchor distT="0" distB="0" distL="114300" distR="114300" simplePos="0" relativeHeight="251660288" behindDoc="1" locked="0" layoutInCell="1" allowOverlap="1">
          <wp:simplePos x="0" y="0"/>
          <wp:positionH relativeFrom="column">
            <wp:posOffset>-1478915</wp:posOffset>
          </wp:positionH>
          <wp:positionV relativeFrom="paragraph">
            <wp:posOffset>-1670050</wp:posOffset>
          </wp:positionV>
          <wp:extent cx="2409825" cy="3615690"/>
          <wp:effectExtent l="0" t="0" r="0" b="0"/>
          <wp:wrapNone/>
          <wp:docPr id="2" name="图片 2" descr="C:\Users\影\Desktop\手绘叶子.png手绘叶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影\Desktop\手绘叶子.png手绘叶子"/>
                  <pic:cNvPicPr>
                    <a:picLocks noChangeAspect="1"/>
                  </pic:cNvPicPr>
                </pic:nvPicPr>
                <pic:blipFill>
                  <a:blip r:embed="rId1"/>
                  <a:srcRect/>
                  <a:stretch>
                    <a:fillRect/>
                  </a:stretch>
                </pic:blipFill>
                <pic:spPr>
                  <a:xfrm rot="4980000">
                    <a:off x="0" y="0"/>
                    <a:ext cx="2409825" cy="361569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EE338">
    <w:pPr>
      <w:pStyle w:val="5"/>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4174490</wp:posOffset>
          </wp:positionH>
          <wp:positionV relativeFrom="paragraph">
            <wp:posOffset>-2868295</wp:posOffset>
          </wp:positionV>
          <wp:extent cx="3602355" cy="5405120"/>
          <wp:effectExtent l="0" t="0" r="0" b="0"/>
          <wp:wrapNone/>
          <wp:docPr id="3" name="图片 3" descr="C:\Users\影\Desktop\手绘叶子.png手绘叶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影\Desktop\手绘叶子.png手绘叶子"/>
                  <pic:cNvPicPr>
                    <a:picLocks noChangeAspect="1"/>
                  </pic:cNvPicPr>
                </pic:nvPicPr>
                <pic:blipFill>
                  <a:blip r:embed="rId1"/>
                  <a:srcRect/>
                  <a:stretch>
                    <a:fillRect/>
                  </a:stretch>
                </pic:blipFill>
                <pic:spPr>
                  <a:xfrm rot="15540000">
                    <a:off x="0" y="0"/>
                    <a:ext cx="3602355" cy="5405120"/>
                  </a:xfrm>
                  <a:prstGeom prst="rect">
                    <a:avLst/>
                  </a:prstGeom>
                </pic:spPr>
              </pic:pic>
            </a:graphicData>
          </a:graphic>
        </wp:anchor>
      </w:drawing>
    </w:r>
    <w:r>
      <w:rPr>
        <w:rFonts w:hint="eastAsia" w:eastAsiaTheme="minorEastAsia"/>
        <w:lang w:eastAsia="zh-CN"/>
      </w:rPr>
      <w:drawing>
        <wp:anchor distT="0" distB="0" distL="114300" distR="114300" simplePos="0" relativeHeight="251662336" behindDoc="1" locked="0" layoutInCell="1" allowOverlap="1">
          <wp:simplePos x="0" y="0"/>
          <wp:positionH relativeFrom="column">
            <wp:posOffset>2163445</wp:posOffset>
          </wp:positionH>
          <wp:positionV relativeFrom="paragraph">
            <wp:posOffset>-2292350</wp:posOffset>
          </wp:positionV>
          <wp:extent cx="2624455" cy="3938270"/>
          <wp:effectExtent l="0" t="0" r="0" b="0"/>
          <wp:wrapNone/>
          <wp:docPr id="4" name="图片 4" descr="C:\Users\影\Desktop\手绘叶子.png手绘叶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影\Desktop\手绘叶子.png手绘叶子"/>
                  <pic:cNvPicPr>
                    <a:picLocks noChangeAspect="1"/>
                  </pic:cNvPicPr>
                </pic:nvPicPr>
                <pic:blipFill>
                  <a:blip r:embed="rId1"/>
                  <a:srcRect/>
                  <a:stretch>
                    <a:fillRect/>
                  </a:stretch>
                </pic:blipFill>
                <pic:spPr>
                  <a:xfrm rot="16440000">
                    <a:off x="0" y="0"/>
                    <a:ext cx="2624455" cy="393827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073F37"/>
    <w:rsid w:val="10273C90"/>
    <w:rsid w:val="19B3334A"/>
    <w:rsid w:val="21CF4FD6"/>
    <w:rsid w:val="26D92957"/>
    <w:rsid w:val="2953701F"/>
    <w:rsid w:val="2A57335C"/>
    <w:rsid w:val="302234CE"/>
    <w:rsid w:val="30927D5B"/>
    <w:rsid w:val="33465919"/>
    <w:rsid w:val="37D41C7A"/>
    <w:rsid w:val="45073F37"/>
    <w:rsid w:val="475542AB"/>
    <w:rsid w:val="5BE53043"/>
    <w:rsid w:val="5F820850"/>
    <w:rsid w:val="61566E20"/>
    <w:rsid w:val="64554FD3"/>
    <w:rsid w:val="663919CA"/>
    <w:rsid w:val="684B7993"/>
    <w:rsid w:val="694A521D"/>
    <w:rsid w:val="76247EF3"/>
    <w:rsid w:val="7BAE57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eed\AppData\Roaming\kingsoft\office6\templates\download\pc_513621\Letters.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Letters.docx</Template>
  <Pages>2</Pages>
  <Words>0</Words>
  <Characters>0</Characters>
  <Lines>0</Lines>
  <Paragraphs>0</Paragraphs>
  <TotalTime>26</TotalTime>
  <ScaleCrop>false</ScaleCrop>
  <LinksUpToDate>false</LinksUpToDate>
  <CharactersWithSpaces>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2026-09-12T19:00:00Z</dcterms:created>
  <dc:creator>Saeed Ranjbar</dc:creator>
  <cp:lastModifiedBy>Saeed Ranjbar</cp:lastModifiedBy>
  <dcterms:modified xsi:type="dcterms:W3CDTF">2026-09-12T19:30:09Z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825CF785FF8A4AAE8DA01DA9D79FE255_11</vt:lpwstr>
  </property>
  <property fmtid="{D5CDD505-2E9C-101B-9397-08002B2CF9AE}" pid="4" name="KSOTemplateDocerSaveRecord">
    <vt:lpwstr>eyJoZGlkIjoiZWY2ZjA0ZWE4N2IyZDlkMDJlMzM5YTQ0OGYwOGRjN2YiLCJ1c2VySWQiOiI4ODEzOTEyNTM5MzY3In0=</vt:lpwstr>
  </property>
</Properties>
</file>